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6AD0E7" w14:textId="77777777" w:rsidR="002A779C" w:rsidRPr="00F74FE3" w:rsidRDefault="005F3F47" w:rsidP="005F3F47">
      <w:pPr>
        <w:jc w:val="center"/>
        <w:rPr>
          <w:rFonts w:ascii="Arial" w:hAnsi="Arial" w:cs="Arial"/>
        </w:rPr>
      </w:pPr>
      <w:r w:rsidRPr="00F74FE3">
        <w:rPr>
          <w:rFonts w:ascii="Arial" w:hAnsi="Arial" w:cs="Arial"/>
          <w:noProof/>
          <w:lang w:val="en-IE" w:eastAsia="en-IE"/>
        </w:rPr>
        <w:drawing>
          <wp:inline distT="0" distB="0" distL="0" distR="0" wp14:anchorId="11D60B0B" wp14:editId="5B726429">
            <wp:extent cx="3761740" cy="5143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1740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DCFCD2" w14:textId="77777777" w:rsidR="002A779C" w:rsidRPr="00F74FE3" w:rsidRDefault="002A779C">
      <w:pPr>
        <w:rPr>
          <w:rFonts w:ascii="Arial" w:hAnsi="Arial" w:cs="Arial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826"/>
        <w:gridCol w:w="799"/>
        <w:gridCol w:w="509"/>
        <w:gridCol w:w="290"/>
        <w:gridCol w:w="795"/>
        <w:gridCol w:w="794"/>
        <w:gridCol w:w="795"/>
        <w:gridCol w:w="350"/>
        <w:gridCol w:w="446"/>
        <w:gridCol w:w="812"/>
        <w:gridCol w:w="807"/>
      </w:tblGrid>
      <w:tr w:rsidR="000852CE" w:rsidRPr="00F74FE3" w14:paraId="3CAF7A28" w14:textId="77777777" w:rsidTr="00F74FE3">
        <w:tc>
          <w:tcPr>
            <w:tcW w:w="10195" w:type="dxa"/>
            <w:gridSpan w:val="12"/>
            <w:tcBorders>
              <w:bottom w:val="single" w:sz="6" w:space="0" w:color="000000"/>
            </w:tcBorders>
            <w:shd w:val="clear" w:color="auto" w:fill="FFFFFF" w:themeFill="background1"/>
            <w:vAlign w:val="center"/>
          </w:tcPr>
          <w:p w14:paraId="4FDBC208" w14:textId="77777777" w:rsidR="000852CE" w:rsidRPr="00F74FE3" w:rsidRDefault="000852CE" w:rsidP="00BE57E0">
            <w:pPr>
              <w:jc w:val="center"/>
              <w:rPr>
                <w:rFonts w:ascii="Arial" w:hAnsi="Arial" w:cs="Arial"/>
                <w:b/>
                <w:sz w:val="30"/>
                <w:szCs w:val="30"/>
              </w:rPr>
            </w:pPr>
            <w:r w:rsidRPr="00F74FE3">
              <w:rPr>
                <w:rFonts w:ascii="Arial" w:hAnsi="Arial" w:cs="Arial"/>
                <w:b/>
                <w:sz w:val="28"/>
                <w:szCs w:val="28"/>
              </w:rPr>
              <w:t>ASSESSMENT BRIEF</w:t>
            </w:r>
          </w:p>
        </w:tc>
      </w:tr>
      <w:tr w:rsidR="001E3D9D" w:rsidRPr="00F74FE3" w14:paraId="776BDE34" w14:textId="77777777" w:rsidTr="00F74FE3">
        <w:trPr>
          <w:trHeight w:hRule="exact" w:val="170"/>
        </w:trPr>
        <w:tc>
          <w:tcPr>
            <w:tcW w:w="10195" w:type="dxa"/>
            <w:gridSpan w:val="12"/>
            <w:tcBorders>
              <w:top w:val="single" w:sz="6" w:space="0" w:color="000000"/>
              <w:left w:val="nil"/>
              <w:right w:val="nil"/>
            </w:tcBorders>
          </w:tcPr>
          <w:p w14:paraId="32EE34C9" w14:textId="77777777" w:rsidR="001E3D9D" w:rsidRPr="00F74FE3" w:rsidRDefault="001E3D9D" w:rsidP="00E80EFC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6C57DF" w:rsidRPr="00F74FE3" w14:paraId="10AAD3A5" w14:textId="77777777" w:rsidTr="00F74FE3">
        <w:trPr>
          <w:trHeight w:val="359"/>
        </w:trPr>
        <w:tc>
          <w:tcPr>
            <w:tcW w:w="10195" w:type="dxa"/>
            <w:gridSpan w:val="12"/>
            <w:vAlign w:val="center"/>
          </w:tcPr>
          <w:p w14:paraId="00387345" w14:textId="77777777" w:rsidR="006C57DF" w:rsidRPr="00F74FE3" w:rsidRDefault="00D37E56" w:rsidP="00907C0B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 xml:space="preserve">Component </w:t>
            </w:r>
            <w:r w:rsidR="006C57DF" w:rsidRPr="00F74FE3">
              <w:rPr>
                <w:rFonts w:ascii="Arial" w:hAnsi="Arial" w:cs="Arial"/>
                <w:b/>
                <w:szCs w:val="22"/>
              </w:rPr>
              <w:t>title</w:t>
            </w:r>
            <w:r w:rsidR="005A4430" w:rsidRPr="00F74FE3">
              <w:rPr>
                <w:rFonts w:ascii="Arial" w:hAnsi="Arial" w:cs="Arial"/>
                <w:b/>
                <w:szCs w:val="22"/>
              </w:rPr>
              <w:t xml:space="preserve"> and code</w:t>
            </w:r>
            <w:r w:rsidR="006C57DF" w:rsidRPr="00F74FE3">
              <w:rPr>
                <w:rFonts w:ascii="Arial" w:hAnsi="Arial" w:cs="Arial"/>
                <w:szCs w:val="22"/>
              </w:rPr>
              <w:t>:</w:t>
            </w:r>
            <w:r w:rsidR="002B3642" w:rsidRPr="00F74FE3">
              <w:rPr>
                <w:rFonts w:ascii="Arial" w:hAnsi="Arial" w:cs="Arial"/>
                <w:szCs w:val="22"/>
              </w:rPr>
              <w:t xml:space="preserve"> </w:t>
            </w:r>
            <w:r w:rsidR="00EE3D7B" w:rsidRPr="00F74FE3">
              <w:rPr>
                <w:rFonts w:ascii="Arial" w:hAnsi="Arial" w:cs="Arial"/>
                <w:szCs w:val="22"/>
              </w:rPr>
              <w:t>Web Authoring 5N1910</w:t>
            </w:r>
          </w:p>
        </w:tc>
      </w:tr>
      <w:tr w:rsidR="00956DAA" w:rsidRPr="00F74FE3" w14:paraId="3548E032" w14:textId="77777777" w:rsidTr="00F74FE3">
        <w:tc>
          <w:tcPr>
            <w:tcW w:w="5106" w:type="dxa"/>
            <w:gridSpan w:val="4"/>
            <w:vAlign w:val="center"/>
          </w:tcPr>
          <w:p w14:paraId="04860F8D" w14:textId="77777777" w:rsidR="00956DAA" w:rsidRPr="00F74FE3" w:rsidRDefault="00D37E56" w:rsidP="00907C0B">
            <w:pPr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/>
                <w:szCs w:val="22"/>
              </w:rPr>
              <w:t xml:space="preserve">Subject </w:t>
            </w:r>
            <w:r w:rsidR="00EC7B69" w:rsidRPr="00F74FE3">
              <w:rPr>
                <w:rFonts w:ascii="Arial" w:hAnsi="Arial" w:cs="Arial"/>
                <w:b/>
                <w:szCs w:val="22"/>
              </w:rPr>
              <w:t>t</w:t>
            </w:r>
            <w:r w:rsidR="00956DAA" w:rsidRPr="00F74FE3">
              <w:rPr>
                <w:rFonts w:ascii="Arial" w:hAnsi="Arial" w:cs="Arial"/>
                <w:b/>
                <w:szCs w:val="22"/>
              </w:rPr>
              <w:t>eacher</w:t>
            </w:r>
            <w:r w:rsidR="00956DAA" w:rsidRPr="00F74FE3">
              <w:rPr>
                <w:rFonts w:ascii="Arial" w:hAnsi="Arial" w:cs="Arial"/>
                <w:szCs w:val="22"/>
              </w:rPr>
              <w:t>:</w:t>
            </w:r>
            <w:r w:rsidR="006E0390" w:rsidRPr="00F74FE3">
              <w:rPr>
                <w:rFonts w:ascii="Arial" w:hAnsi="Arial" w:cs="Arial"/>
                <w:szCs w:val="22"/>
              </w:rPr>
              <w:t xml:space="preserve"> </w:t>
            </w:r>
            <w:r w:rsidR="00EE3D7B" w:rsidRPr="00F74FE3">
              <w:rPr>
                <w:rFonts w:ascii="Arial" w:hAnsi="Arial" w:cs="Arial"/>
                <w:szCs w:val="22"/>
              </w:rPr>
              <w:t>Pascale Wolfe</w:t>
            </w:r>
          </w:p>
        </w:tc>
        <w:tc>
          <w:tcPr>
            <w:tcW w:w="5089" w:type="dxa"/>
            <w:gridSpan w:val="8"/>
            <w:vAlign w:val="center"/>
          </w:tcPr>
          <w:p w14:paraId="260F5552" w14:textId="77777777" w:rsidR="00956DAA" w:rsidRPr="00F74FE3" w:rsidRDefault="00956DAA" w:rsidP="00F74FE3">
            <w:pPr>
              <w:rPr>
                <w:rFonts w:ascii="Arial" w:hAnsi="Arial" w:cs="Arial"/>
                <w:b/>
                <w:szCs w:val="22"/>
              </w:rPr>
            </w:pPr>
            <w:r w:rsidRPr="00F74FE3">
              <w:rPr>
                <w:rFonts w:ascii="Arial" w:hAnsi="Arial" w:cs="Arial"/>
                <w:b/>
                <w:szCs w:val="22"/>
              </w:rPr>
              <w:t>Course Code</w:t>
            </w:r>
            <w:r w:rsidRPr="00F74FE3">
              <w:rPr>
                <w:rFonts w:ascii="Arial" w:hAnsi="Arial" w:cs="Arial"/>
                <w:szCs w:val="22"/>
              </w:rPr>
              <w:t>:</w:t>
            </w:r>
            <w:r w:rsidR="00EE3D7B" w:rsidRPr="00F74FE3">
              <w:rPr>
                <w:rFonts w:ascii="Arial" w:hAnsi="Arial" w:cs="Arial"/>
                <w:szCs w:val="22"/>
              </w:rPr>
              <w:t xml:space="preserve"> </w:t>
            </w:r>
            <w:r w:rsidR="00F74FE3">
              <w:rPr>
                <w:rFonts w:ascii="Arial" w:hAnsi="Arial" w:cs="Arial"/>
                <w:szCs w:val="22"/>
              </w:rPr>
              <w:t>SD5</w:t>
            </w:r>
          </w:p>
        </w:tc>
      </w:tr>
      <w:tr w:rsidR="00C55F32" w:rsidRPr="00F74FE3" w14:paraId="00C95EA0" w14:textId="77777777" w:rsidTr="00F74FE3">
        <w:tc>
          <w:tcPr>
            <w:tcW w:w="8130" w:type="dxa"/>
            <w:gridSpan w:val="9"/>
            <w:vAlign w:val="center"/>
          </w:tcPr>
          <w:p w14:paraId="47CDAD10" w14:textId="77777777" w:rsidR="00C55F32" w:rsidRPr="00F74FE3" w:rsidRDefault="00C55F32" w:rsidP="00907C0B">
            <w:pPr>
              <w:rPr>
                <w:rFonts w:ascii="Arial" w:hAnsi="Arial" w:cs="Arial"/>
                <w:szCs w:val="22"/>
              </w:rPr>
            </w:pPr>
            <w:r w:rsidRPr="00F74FE3">
              <w:rPr>
                <w:rFonts w:ascii="Arial" w:hAnsi="Arial" w:cs="Arial"/>
                <w:b/>
                <w:szCs w:val="22"/>
              </w:rPr>
              <w:t>Assessment Technique</w:t>
            </w:r>
            <w:r w:rsidRPr="00F74FE3">
              <w:rPr>
                <w:rFonts w:ascii="Arial" w:hAnsi="Arial" w:cs="Arial"/>
                <w:szCs w:val="22"/>
              </w:rPr>
              <w:t>:</w:t>
            </w:r>
            <w:r w:rsidR="002B3642" w:rsidRPr="00F74FE3">
              <w:rPr>
                <w:rFonts w:ascii="Arial" w:hAnsi="Arial" w:cs="Arial"/>
                <w:szCs w:val="22"/>
              </w:rPr>
              <w:t xml:space="preserve">  </w:t>
            </w:r>
            <w:r w:rsidR="00EE3D7B" w:rsidRPr="00F74FE3">
              <w:rPr>
                <w:rFonts w:ascii="Arial" w:hAnsi="Arial" w:cs="Arial"/>
                <w:szCs w:val="22"/>
              </w:rPr>
              <w:t xml:space="preserve">Assignment Part </w:t>
            </w:r>
            <w:r w:rsidR="00275118" w:rsidRPr="00F74FE3">
              <w:rPr>
                <w:rFonts w:ascii="Arial" w:hAnsi="Arial" w:cs="Arial"/>
                <w:szCs w:val="22"/>
              </w:rPr>
              <w:t>2</w:t>
            </w:r>
          </w:p>
        </w:tc>
        <w:tc>
          <w:tcPr>
            <w:tcW w:w="2065" w:type="dxa"/>
            <w:gridSpan w:val="3"/>
            <w:vAlign w:val="center"/>
          </w:tcPr>
          <w:p w14:paraId="387522EB" w14:textId="77777777" w:rsidR="00C55F32" w:rsidRPr="00F74FE3" w:rsidRDefault="00C55F32" w:rsidP="00907C0B">
            <w:pPr>
              <w:rPr>
                <w:rFonts w:ascii="Arial" w:hAnsi="Arial" w:cs="Arial"/>
                <w:szCs w:val="22"/>
              </w:rPr>
            </w:pPr>
            <w:r w:rsidRPr="00F74FE3">
              <w:rPr>
                <w:rFonts w:ascii="Arial" w:hAnsi="Arial" w:cs="Arial"/>
                <w:b/>
                <w:szCs w:val="22"/>
              </w:rPr>
              <w:t>Weighting</w:t>
            </w:r>
            <w:r w:rsidRPr="00F74FE3">
              <w:rPr>
                <w:rFonts w:ascii="Arial" w:hAnsi="Arial" w:cs="Arial"/>
                <w:szCs w:val="22"/>
              </w:rPr>
              <w:t>:</w:t>
            </w:r>
            <w:r w:rsidR="005F3B06" w:rsidRPr="00F74FE3">
              <w:rPr>
                <w:rFonts w:ascii="Arial" w:hAnsi="Arial" w:cs="Arial"/>
                <w:szCs w:val="22"/>
              </w:rPr>
              <w:t xml:space="preserve">  </w:t>
            </w:r>
            <w:r w:rsidR="00A96A5F" w:rsidRPr="00F74FE3">
              <w:rPr>
                <w:rFonts w:ascii="Arial" w:hAnsi="Arial" w:cs="Arial"/>
                <w:szCs w:val="22"/>
              </w:rPr>
              <w:t>17</w:t>
            </w:r>
            <w:r w:rsidR="00EE3D7B" w:rsidRPr="00F74FE3">
              <w:rPr>
                <w:rFonts w:ascii="Arial" w:hAnsi="Arial" w:cs="Arial"/>
                <w:szCs w:val="22"/>
              </w:rPr>
              <w:t>%</w:t>
            </w:r>
          </w:p>
        </w:tc>
      </w:tr>
      <w:tr w:rsidR="00F74FE3" w:rsidRPr="00F74FE3" w14:paraId="33C77C88" w14:textId="77777777" w:rsidTr="00F74FE3">
        <w:tc>
          <w:tcPr>
            <w:tcW w:w="2972" w:type="dxa"/>
            <w:vAlign w:val="center"/>
          </w:tcPr>
          <w:p w14:paraId="483FDE04" w14:textId="77777777" w:rsidR="00F74FE3" w:rsidRPr="00F74FE3" w:rsidRDefault="00F74FE3" w:rsidP="00BE57E0">
            <w:pPr>
              <w:rPr>
                <w:rFonts w:ascii="Arial" w:hAnsi="Arial" w:cs="Arial"/>
                <w:szCs w:val="22"/>
              </w:rPr>
            </w:pPr>
            <w:r w:rsidRPr="00F74FE3">
              <w:rPr>
                <w:rFonts w:ascii="Arial" w:hAnsi="Arial" w:cs="Arial"/>
                <w:b/>
                <w:szCs w:val="22"/>
              </w:rPr>
              <w:t>Learning Outcome(s)</w:t>
            </w:r>
            <w:r w:rsidRPr="00F74FE3">
              <w:rPr>
                <w:rFonts w:ascii="Arial" w:hAnsi="Arial" w:cs="Arial"/>
                <w:szCs w:val="22"/>
              </w:rPr>
              <w:t xml:space="preserve">: </w:t>
            </w:r>
          </w:p>
        </w:tc>
        <w:tc>
          <w:tcPr>
            <w:tcW w:w="826" w:type="dxa"/>
            <w:vAlign w:val="center"/>
          </w:tcPr>
          <w:p w14:paraId="55351AA4" w14:textId="77777777" w:rsidR="00F74FE3" w:rsidRPr="00F74FE3" w:rsidRDefault="00F74FE3" w:rsidP="002B3642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1</w:t>
            </w:r>
          </w:p>
        </w:tc>
        <w:tc>
          <w:tcPr>
            <w:tcW w:w="799" w:type="dxa"/>
            <w:vAlign w:val="center"/>
          </w:tcPr>
          <w:p w14:paraId="714BED0D" w14:textId="77777777" w:rsidR="00F74FE3" w:rsidRPr="00F74FE3" w:rsidRDefault="00F74FE3" w:rsidP="002B3642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3</w:t>
            </w:r>
          </w:p>
        </w:tc>
        <w:tc>
          <w:tcPr>
            <w:tcW w:w="799" w:type="dxa"/>
            <w:gridSpan w:val="2"/>
            <w:vAlign w:val="center"/>
          </w:tcPr>
          <w:p w14:paraId="08D20602" w14:textId="77777777" w:rsidR="00F74FE3" w:rsidRPr="00F74FE3" w:rsidRDefault="00F74FE3" w:rsidP="002B3642">
            <w:pPr>
              <w:jc w:val="center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8</w:t>
            </w:r>
          </w:p>
        </w:tc>
        <w:tc>
          <w:tcPr>
            <w:tcW w:w="795" w:type="dxa"/>
            <w:vAlign w:val="center"/>
          </w:tcPr>
          <w:p w14:paraId="7C3D3EFC" w14:textId="77777777" w:rsidR="00F74FE3" w:rsidRPr="00F74FE3" w:rsidRDefault="00F74FE3" w:rsidP="002B3642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794" w:type="dxa"/>
            <w:vAlign w:val="center"/>
          </w:tcPr>
          <w:p w14:paraId="54A63598" w14:textId="77777777" w:rsidR="00F74FE3" w:rsidRPr="00F74FE3" w:rsidRDefault="00F74FE3" w:rsidP="002B3642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795" w:type="dxa"/>
            <w:vAlign w:val="center"/>
          </w:tcPr>
          <w:p w14:paraId="0762DF5D" w14:textId="77777777" w:rsidR="00F74FE3" w:rsidRPr="00F74FE3" w:rsidRDefault="00F74FE3" w:rsidP="002B3642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796" w:type="dxa"/>
            <w:gridSpan w:val="2"/>
            <w:vAlign w:val="center"/>
          </w:tcPr>
          <w:p w14:paraId="771FAFC6" w14:textId="77777777" w:rsidR="00F74FE3" w:rsidRPr="00F74FE3" w:rsidRDefault="00F74FE3" w:rsidP="002B3642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812" w:type="dxa"/>
            <w:vAlign w:val="center"/>
          </w:tcPr>
          <w:p w14:paraId="15A73997" w14:textId="77777777" w:rsidR="00F74FE3" w:rsidRPr="00F74FE3" w:rsidRDefault="00F74FE3" w:rsidP="002B3642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807" w:type="dxa"/>
            <w:vAlign w:val="center"/>
          </w:tcPr>
          <w:p w14:paraId="4B5916AB" w14:textId="77777777" w:rsidR="00F74FE3" w:rsidRPr="00F74FE3" w:rsidRDefault="00F74FE3" w:rsidP="002B3642">
            <w:pPr>
              <w:jc w:val="center"/>
              <w:rPr>
                <w:rFonts w:ascii="Arial" w:hAnsi="Arial" w:cs="Arial"/>
                <w:szCs w:val="22"/>
              </w:rPr>
            </w:pPr>
          </w:p>
        </w:tc>
      </w:tr>
      <w:tr w:rsidR="002A779C" w:rsidRPr="00F74FE3" w14:paraId="4857DD21" w14:textId="77777777" w:rsidTr="00F74FE3">
        <w:tc>
          <w:tcPr>
            <w:tcW w:w="10195" w:type="dxa"/>
            <w:gridSpan w:val="12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7014227" w14:textId="77777777" w:rsidR="00A96A5F" w:rsidRPr="00F74FE3" w:rsidRDefault="00A96A5F" w:rsidP="000A2170">
            <w:pPr>
              <w:rPr>
                <w:rFonts w:ascii="Arial" w:hAnsi="Arial" w:cs="Arial"/>
                <w:b/>
                <w:sz w:val="12"/>
                <w:szCs w:val="22"/>
              </w:rPr>
            </w:pPr>
          </w:p>
          <w:p w14:paraId="5653965A" w14:textId="77777777" w:rsidR="00A96A5F" w:rsidRPr="00F74FE3" w:rsidRDefault="00C612B7" w:rsidP="00E07F22">
            <w:pPr>
              <w:pStyle w:val="Default"/>
              <w:numPr>
                <w:ilvl w:val="0"/>
                <w:numId w:val="15"/>
              </w:numPr>
              <w:rPr>
                <w:rFonts w:ascii="Arial" w:hAnsi="Arial" w:cs="Arial"/>
                <w:color w:val="auto"/>
              </w:rPr>
            </w:pPr>
            <w:r w:rsidRPr="00F74FE3">
              <w:rPr>
                <w:rFonts w:ascii="Arial" w:hAnsi="Arial" w:cs="Arial"/>
                <w:b/>
                <w:color w:val="auto"/>
              </w:rPr>
              <w:t xml:space="preserve">Explain the development of HTML and CSS, including the evolution of each version </w:t>
            </w:r>
            <w:r w:rsidR="00A96A5F" w:rsidRPr="00F74FE3">
              <w:rPr>
                <w:rFonts w:ascii="Arial" w:hAnsi="Arial" w:cs="Arial"/>
                <w:b/>
              </w:rPr>
              <w:t>of the standards</w:t>
            </w:r>
            <w:r w:rsidR="00A96A5F" w:rsidRPr="00F74FE3">
              <w:rPr>
                <w:rFonts w:ascii="Arial" w:hAnsi="Arial" w:cs="Arial"/>
              </w:rPr>
              <w:t xml:space="preserve"> </w:t>
            </w:r>
            <w:r w:rsidR="00A96A5F" w:rsidRPr="00F74FE3">
              <w:rPr>
                <w:rFonts w:ascii="Arial" w:hAnsi="Arial" w:cs="Arial"/>
                <w:b/>
              </w:rPr>
              <w:t>(4 marks)</w:t>
            </w:r>
          </w:p>
          <w:p w14:paraId="5FBBDFC6" w14:textId="77777777" w:rsidR="00A96A5F" w:rsidRPr="00F74FE3" w:rsidRDefault="00A96A5F" w:rsidP="000A2170">
            <w:pPr>
              <w:rPr>
                <w:rFonts w:ascii="Arial" w:hAnsi="Arial" w:cs="Arial"/>
                <w:b/>
                <w:sz w:val="16"/>
                <w:lang w:val="en-US"/>
              </w:rPr>
            </w:pPr>
          </w:p>
          <w:p w14:paraId="45848A0B" w14:textId="77777777" w:rsidR="00E07F22" w:rsidRPr="00F74FE3" w:rsidRDefault="00BB0D34" w:rsidP="00E07F22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F74FE3">
              <w:rPr>
                <w:rFonts w:ascii="Arial" w:hAnsi="Arial" w:cs="Arial"/>
                <w:b/>
                <w:bCs/>
              </w:rPr>
              <w:t>Show you understand CSS</w:t>
            </w:r>
            <w:r w:rsidR="00E07F22" w:rsidRPr="00F74FE3">
              <w:rPr>
                <w:rFonts w:ascii="Arial" w:hAnsi="Arial" w:cs="Arial"/>
                <w:b/>
                <w:bCs/>
              </w:rPr>
              <w:t xml:space="preserve"> and </w:t>
            </w:r>
            <w:r w:rsidRPr="00F74FE3">
              <w:rPr>
                <w:rFonts w:ascii="Arial" w:hAnsi="Arial" w:cs="Arial"/>
                <w:b/>
                <w:bCs/>
              </w:rPr>
              <w:t>you can apply</w:t>
            </w:r>
            <w:r w:rsidR="00E07F22" w:rsidRPr="00F74FE3">
              <w:rPr>
                <w:rFonts w:ascii="Arial" w:hAnsi="Arial" w:cs="Arial"/>
                <w:b/>
                <w:bCs/>
              </w:rPr>
              <w:t xml:space="preserve"> CSS </w:t>
            </w:r>
            <w:r w:rsidR="00E07F22" w:rsidRPr="00F74FE3">
              <w:rPr>
                <w:rFonts w:ascii="Arial" w:hAnsi="Arial" w:cs="Arial"/>
                <w:b/>
              </w:rPr>
              <w:t>(13 marks)</w:t>
            </w:r>
          </w:p>
          <w:p w14:paraId="08B09D0B" w14:textId="79E823C8" w:rsidR="006F3588" w:rsidRPr="00F74FE3" w:rsidRDefault="00BB0D34" w:rsidP="0097181A">
            <w:pPr>
              <w:rPr>
                <w:rFonts w:ascii="Arial" w:hAnsi="Arial" w:cs="Arial"/>
              </w:rPr>
            </w:pPr>
            <w:r w:rsidRPr="00F74FE3">
              <w:rPr>
                <w:rFonts w:ascii="Arial" w:hAnsi="Arial" w:cs="Arial"/>
              </w:rPr>
              <w:t xml:space="preserve">The files and images for this exercise are available in the </w:t>
            </w:r>
            <w:r w:rsidR="006F3588" w:rsidRPr="00F74FE3">
              <w:rPr>
                <w:rFonts w:ascii="Arial" w:hAnsi="Arial" w:cs="Arial"/>
              </w:rPr>
              <w:t>folder</w:t>
            </w:r>
            <w:r w:rsidRPr="00F74FE3">
              <w:rPr>
                <w:rFonts w:ascii="Arial" w:hAnsi="Arial" w:cs="Arial"/>
              </w:rPr>
              <w:t xml:space="preserve"> named</w:t>
            </w:r>
            <w:r w:rsidR="006F3588" w:rsidRPr="00F74FE3">
              <w:rPr>
                <w:rFonts w:ascii="Arial" w:hAnsi="Arial" w:cs="Arial"/>
              </w:rPr>
              <w:t xml:space="preserve"> </w:t>
            </w:r>
            <w:r w:rsidR="006F3588" w:rsidRPr="00F74FE3">
              <w:rPr>
                <w:rFonts w:ascii="Arial" w:hAnsi="Arial" w:cs="Arial"/>
                <w:b/>
              </w:rPr>
              <w:t>Apartments</w:t>
            </w:r>
            <w:r w:rsidR="0063625E" w:rsidRPr="0063625E">
              <w:rPr>
                <w:rFonts w:ascii="Arial" w:hAnsi="Arial" w:cs="Arial"/>
              </w:rPr>
              <w:t xml:space="preserve"> </w:t>
            </w:r>
            <w:r w:rsidR="00E30C31">
              <w:rPr>
                <w:rFonts w:ascii="Arial" w:hAnsi="Arial" w:cs="Arial"/>
              </w:rPr>
              <w:t>o</w:t>
            </w:r>
            <w:r w:rsidR="0063625E" w:rsidRPr="0063625E">
              <w:rPr>
                <w:rFonts w:ascii="Arial" w:hAnsi="Arial" w:cs="Arial"/>
              </w:rPr>
              <w:t>n</w:t>
            </w:r>
            <w:r w:rsidR="0063625E">
              <w:rPr>
                <w:rFonts w:ascii="Arial" w:hAnsi="Arial" w:cs="Arial"/>
                <w:b/>
              </w:rPr>
              <w:t xml:space="preserve"> Moodle</w:t>
            </w:r>
          </w:p>
          <w:p w14:paraId="7A8568B0" w14:textId="0DB82CF8" w:rsidR="0097181A" w:rsidRPr="00F74FE3" w:rsidRDefault="006F3588" w:rsidP="0097181A">
            <w:pPr>
              <w:rPr>
                <w:rFonts w:ascii="Arial" w:hAnsi="Arial" w:cs="Arial"/>
              </w:rPr>
            </w:pPr>
            <w:r w:rsidRPr="00F74FE3">
              <w:rPr>
                <w:rFonts w:ascii="Arial" w:hAnsi="Arial" w:cs="Arial"/>
              </w:rPr>
              <w:t>Setup</w:t>
            </w:r>
            <w:r w:rsidR="00E07F22" w:rsidRPr="00F74FE3">
              <w:rPr>
                <w:rFonts w:ascii="Arial" w:hAnsi="Arial" w:cs="Arial"/>
              </w:rPr>
              <w:t xml:space="preserve"> </w:t>
            </w:r>
            <w:r w:rsidRPr="00F74FE3">
              <w:rPr>
                <w:rFonts w:ascii="Arial" w:hAnsi="Arial" w:cs="Arial"/>
              </w:rPr>
              <w:t xml:space="preserve">and apply CSS to correspond to the </w:t>
            </w:r>
            <w:r w:rsidR="00B817CC">
              <w:rPr>
                <w:rFonts w:ascii="Arial" w:hAnsi="Arial" w:cs="Arial"/>
              </w:rPr>
              <w:t>required</w:t>
            </w:r>
            <w:r w:rsidRPr="00F74FE3">
              <w:rPr>
                <w:rFonts w:ascii="Arial" w:hAnsi="Arial" w:cs="Arial"/>
              </w:rPr>
              <w:t xml:space="preserve"> design</w:t>
            </w:r>
            <w:r w:rsidR="00BB0D34" w:rsidRPr="00F74FE3">
              <w:rPr>
                <w:rFonts w:ascii="Arial" w:hAnsi="Arial" w:cs="Arial"/>
              </w:rPr>
              <w:t xml:space="preserve"> (4 pages) with appropriate links</w:t>
            </w:r>
            <w:r w:rsidR="0097181A" w:rsidRPr="00F74FE3">
              <w:rPr>
                <w:rFonts w:ascii="Arial" w:hAnsi="Arial" w:cs="Arial"/>
              </w:rPr>
              <w:t>. Demonstrate a working knowledge of CSS styling using HTML tags, class and id as selectors</w:t>
            </w:r>
            <w:r w:rsidR="00CA2878" w:rsidRPr="00F74FE3">
              <w:rPr>
                <w:rFonts w:ascii="Arial" w:hAnsi="Arial" w:cs="Arial"/>
              </w:rPr>
              <w:t>.</w:t>
            </w:r>
            <w:r w:rsidR="0097181A" w:rsidRPr="00F74FE3">
              <w:rPr>
                <w:rFonts w:ascii="Arial" w:hAnsi="Arial" w:cs="Arial"/>
              </w:rPr>
              <w:t xml:space="preserve"> </w:t>
            </w:r>
          </w:p>
          <w:p w14:paraId="6B0E22E4" w14:textId="77777777" w:rsidR="006F3588" w:rsidRPr="00F74FE3" w:rsidRDefault="00BB0D34" w:rsidP="0097181A">
            <w:pPr>
              <w:rPr>
                <w:rFonts w:ascii="Arial" w:hAnsi="Arial" w:cs="Arial"/>
              </w:rPr>
            </w:pPr>
            <w:r w:rsidRPr="00F74FE3">
              <w:rPr>
                <w:rFonts w:ascii="Arial" w:hAnsi="Arial" w:cs="Arial"/>
              </w:rPr>
              <w:t>M</w:t>
            </w:r>
            <w:r w:rsidR="006F3588" w:rsidRPr="00F74FE3">
              <w:rPr>
                <w:rFonts w:ascii="Arial" w:hAnsi="Arial" w:cs="Arial"/>
              </w:rPr>
              <w:t xml:space="preserve">ake sure to use </w:t>
            </w:r>
            <w:r w:rsidR="00782A0F">
              <w:rPr>
                <w:rFonts w:ascii="Arial" w:hAnsi="Arial" w:cs="Arial"/>
              </w:rPr>
              <w:t xml:space="preserve">at least 2 of each category of </w:t>
            </w:r>
            <w:r w:rsidR="006F3588" w:rsidRPr="00F74FE3">
              <w:rPr>
                <w:rFonts w:ascii="Arial" w:hAnsi="Arial" w:cs="Arial"/>
              </w:rPr>
              <w:t>the CSS elements as described below</w:t>
            </w:r>
            <w:r w:rsidR="0097181A" w:rsidRPr="00F74FE3">
              <w:rPr>
                <w:rFonts w:ascii="Arial" w:hAnsi="Arial" w:cs="Arial"/>
              </w:rPr>
              <w:t>:</w:t>
            </w:r>
          </w:p>
          <w:p w14:paraId="185D87E1" w14:textId="77777777" w:rsidR="00275118" w:rsidRPr="00F74FE3" w:rsidRDefault="00275118" w:rsidP="00275118">
            <w:pPr>
              <w:pStyle w:val="Default"/>
              <w:rPr>
                <w:rFonts w:ascii="Arial" w:hAnsi="Arial" w:cs="Arial"/>
                <w:color w:val="auto"/>
                <w:sz w:val="6"/>
              </w:rPr>
            </w:pPr>
          </w:p>
          <w:p w14:paraId="573290BD" w14:textId="77777777" w:rsidR="00275118" w:rsidRPr="00F74FE3" w:rsidRDefault="00F94BF9" w:rsidP="00F94BF9">
            <w:pPr>
              <w:pStyle w:val="Default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F74FE3">
              <w:rPr>
                <w:rFonts w:ascii="Arial" w:hAnsi="Arial" w:cs="Arial"/>
              </w:rPr>
              <w:t>Use a selection of f</w:t>
            </w:r>
            <w:r w:rsidR="00275118" w:rsidRPr="00F74FE3">
              <w:rPr>
                <w:rFonts w:ascii="Arial" w:hAnsi="Arial" w:cs="Arial"/>
              </w:rPr>
              <w:t>ont and text properties: font-family, font-style, font-variant, font-weight, f</w:t>
            </w:r>
            <w:r w:rsidR="002342A3" w:rsidRPr="00F74FE3">
              <w:rPr>
                <w:rFonts w:ascii="Arial" w:hAnsi="Arial" w:cs="Arial"/>
              </w:rPr>
              <w:t>ont-size, font</w:t>
            </w:r>
            <w:r w:rsidR="00275118" w:rsidRPr="00F74FE3">
              <w:rPr>
                <w:rFonts w:ascii="Arial" w:hAnsi="Arial" w:cs="Arial"/>
              </w:rPr>
              <w:t xml:space="preserve">, text-decoration, text-align, line-height </w:t>
            </w:r>
          </w:p>
          <w:p w14:paraId="49E77FDF" w14:textId="77777777" w:rsidR="00275118" w:rsidRPr="00F74FE3" w:rsidRDefault="00F94BF9" w:rsidP="00F94BF9">
            <w:pPr>
              <w:pStyle w:val="Default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F74FE3">
              <w:rPr>
                <w:rFonts w:ascii="Arial" w:hAnsi="Arial" w:cs="Arial"/>
              </w:rPr>
              <w:t>Add c</w:t>
            </w:r>
            <w:r w:rsidR="00275118" w:rsidRPr="00F74FE3">
              <w:rPr>
                <w:rFonts w:ascii="Arial" w:hAnsi="Arial" w:cs="Arial"/>
              </w:rPr>
              <w:t xml:space="preserve">olour </w:t>
            </w:r>
            <w:r w:rsidR="00F609C2">
              <w:rPr>
                <w:rFonts w:ascii="Arial" w:hAnsi="Arial" w:cs="Arial"/>
              </w:rPr>
              <w:t>and background properties: color, background-colo</w:t>
            </w:r>
            <w:r w:rsidR="00275118" w:rsidRPr="00F74FE3">
              <w:rPr>
                <w:rFonts w:ascii="Arial" w:hAnsi="Arial" w:cs="Arial"/>
              </w:rPr>
              <w:t xml:space="preserve">r, background-image, background, url </w:t>
            </w:r>
          </w:p>
          <w:p w14:paraId="5121665A" w14:textId="77777777" w:rsidR="00782A0F" w:rsidRDefault="00F94BF9" w:rsidP="004D69E0">
            <w:pPr>
              <w:pStyle w:val="Default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F74FE3">
              <w:rPr>
                <w:rFonts w:ascii="Arial" w:hAnsi="Arial" w:cs="Arial"/>
              </w:rPr>
              <w:t xml:space="preserve">Use </w:t>
            </w:r>
            <w:r w:rsidR="00782A0F">
              <w:rPr>
                <w:rFonts w:ascii="Arial" w:hAnsi="Arial" w:cs="Arial"/>
              </w:rPr>
              <w:t xml:space="preserve">some </w:t>
            </w:r>
            <w:r w:rsidRPr="00F74FE3">
              <w:rPr>
                <w:rFonts w:ascii="Arial" w:hAnsi="Arial" w:cs="Arial"/>
              </w:rPr>
              <w:t>CSS p</w:t>
            </w:r>
            <w:r w:rsidR="00782A0F">
              <w:rPr>
                <w:rFonts w:ascii="Arial" w:hAnsi="Arial" w:cs="Arial"/>
              </w:rPr>
              <w:t xml:space="preserve">ositioning: </w:t>
            </w:r>
            <w:r w:rsidR="00275118" w:rsidRPr="00F74FE3">
              <w:rPr>
                <w:rFonts w:ascii="Arial" w:hAnsi="Arial" w:cs="Arial"/>
              </w:rPr>
              <w:t>absolute, relative, static, fixed, float</w:t>
            </w:r>
            <w:r w:rsidR="004D69E0">
              <w:rPr>
                <w:rFonts w:ascii="Arial" w:hAnsi="Arial" w:cs="Arial"/>
              </w:rPr>
              <w:t>, clear</w:t>
            </w:r>
          </w:p>
          <w:p w14:paraId="09606A75" w14:textId="77777777" w:rsidR="00275118" w:rsidRPr="004D69E0" w:rsidRDefault="00782A0F" w:rsidP="004D69E0">
            <w:pPr>
              <w:pStyle w:val="Default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Use padding, margin and border</w:t>
            </w:r>
          </w:p>
          <w:p w14:paraId="52E0C339" w14:textId="77777777" w:rsidR="00275118" w:rsidRPr="00F74FE3" w:rsidRDefault="00E10CE4" w:rsidP="00F94BF9">
            <w:pPr>
              <w:pStyle w:val="Default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F74FE3">
              <w:rPr>
                <w:rFonts w:ascii="Arial" w:hAnsi="Arial" w:cs="Arial"/>
              </w:rPr>
              <w:t>Include a list</w:t>
            </w:r>
            <w:r w:rsidR="00275118" w:rsidRPr="00F74FE3">
              <w:rPr>
                <w:rFonts w:ascii="Arial" w:hAnsi="Arial" w:cs="Arial"/>
              </w:rPr>
              <w:t xml:space="preserve"> </w:t>
            </w:r>
            <w:r w:rsidR="00F94BF9" w:rsidRPr="00F74FE3">
              <w:rPr>
                <w:rFonts w:ascii="Arial" w:hAnsi="Arial" w:cs="Arial"/>
              </w:rPr>
              <w:t>(</w:t>
            </w:r>
            <w:r w:rsidR="00275118" w:rsidRPr="00F74FE3">
              <w:rPr>
                <w:rFonts w:ascii="Arial" w:hAnsi="Arial" w:cs="Arial"/>
              </w:rPr>
              <w:t>- lists: list</w:t>
            </w:r>
            <w:r w:rsidR="00F94BF9" w:rsidRPr="00F74FE3">
              <w:rPr>
                <w:rFonts w:ascii="Arial" w:hAnsi="Arial" w:cs="Arial"/>
              </w:rPr>
              <w:t xml:space="preserve">-style-type, list-style-image)  and </w:t>
            </w:r>
            <w:r w:rsidRPr="00F74FE3">
              <w:rPr>
                <w:rFonts w:ascii="Arial" w:hAnsi="Arial" w:cs="Arial"/>
              </w:rPr>
              <w:t>units: px, %, ems, small/medium /</w:t>
            </w:r>
            <w:r w:rsidR="00275118" w:rsidRPr="00F74FE3">
              <w:rPr>
                <w:rFonts w:ascii="Arial" w:hAnsi="Arial" w:cs="Arial"/>
              </w:rPr>
              <w:t xml:space="preserve">large </w:t>
            </w:r>
          </w:p>
          <w:p w14:paraId="13AE4ECE" w14:textId="77777777" w:rsidR="00275118" w:rsidRPr="00F74FE3" w:rsidRDefault="00275118" w:rsidP="00F94BF9">
            <w:pPr>
              <w:pStyle w:val="Default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F74FE3">
              <w:rPr>
                <w:rFonts w:ascii="Arial" w:hAnsi="Arial" w:cs="Arial"/>
              </w:rPr>
              <w:t>Demonstrate an understanding of pseudo-elements</w:t>
            </w:r>
            <w:r w:rsidR="004D69E0">
              <w:rPr>
                <w:rFonts w:ascii="Arial" w:hAnsi="Arial" w:cs="Arial"/>
              </w:rPr>
              <w:t>:</w:t>
            </w:r>
            <w:r w:rsidRPr="00F74FE3">
              <w:rPr>
                <w:rFonts w:ascii="Arial" w:hAnsi="Arial" w:cs="Arial"/>
              </w:rPr>
              <w:t xml:space="preserve"> a:link a:hover a:active a:visited </w:t>
            </w:r>
          </w:p>
          <w:p w14:paraId="2111FA4C" w14:textId="77777777" w:rsidR="000A2170" w:rsidRPr="00F74FE3" w:rsidRDefault="000A2170" w:rsidP="004F3944">
            <w:pPr>
              <w:rPr>
                <w:rFonts w:ascii="Arial" w:hAnsi="Arial" w:cs="Arial"/>
                <w:sz w:val="16"/>
                <w:szCs w:val="22"/>
              </w:rPr>
            </w:pPr>
          </w:p>
          <w:p w14:paraId="49BBF7B2" w14:textId="77777777" w:rsidR="0092142A" w:rsidRPr="00F74FE3" w:rsidRDefault="0092142A" w:rsidP="0092142A">
            <w:pPr>
              <w:pStyle w:val="Default"/>
              <w:rPr>
                <w:rFonts w:ascii="Arial" w:hAnsi="Arial" w:cs="Arial"/>
                <w:b/>
                <w:color w:val="auto"/>
              </w:rPr>
            </w:pPr>
            <w:r w:rsidRPr="00F74FE3">
              <w:rPr>
                <w:rFonts w:ascii="Arial" w:hAnsi="Arial" w:cs="Arial"/>
                <w:b/>
                <w:color w:val="auto"/>
              </w:rPr>
              <w:t>Make sure you include the following:</w:t>
            </w:r>
          </w:p>
          <w:p w14:paraId="4B1A4972" w14:textId="74421C80" w:rsidR="0092142A" w:rsidRPr="00F74FE3" w:rsidRDefault="00B37D14" w:rsidP="0092142A">
            <w:pPr>
              <w:pStyle w:val="Default"/>
              <w:numPr>
                <w:ilvl w:val="0"/>
                <w:numId w:val="16"/>
              </w:num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Answer</w:t>
            </w:r>
            <w:r w:rsidR="0092142A" w:rsidRPr="00F74FE3">
              <w:rPr>
                <w:rFonts w:ascii="Arial" w:hAnsi="Arial" w:cs="Arial"/>
                <w:color w:val="auto"/>
              </w:rPr>
              <w:t xml:space="preserve"> question 1</w:t>
            </w:r>
            <w:r>
              <w:rPr>
                <w:rFonts w:ascii="Arial" w:hAnsi="Arial" w:cs="Arial"/>
                <w:color w:val="auto"/>
              </w:rPr>
              <w:t xml:space="preserve"> on the next page</w:t>
            </w:r>
          </w:p>
          <w:p w14:paraId="4A8075D4" w14:textId="6831575F" w:rsidR="0092142A" w:rsidRPr="00F74FE3" w:rsidRDefault="00B37D14" w:rsidP="0092142A">
            <w:pPr>
              <w:pStyle w:val="Default"/>
              <w:numPr>
                <w:ilvl w:val="0"/>
                <w:numId w:val="16"/>
              </w:numPr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Copy and paste</w:t>
            </w:r>
            <w:r w:rsidR="0092142A" w:rsidRPr="00F74FE3">
              <w:rPr>
                <w:rFonts w:ascii="Arial" w:hAnsi="Arial" w:cs="Arial"/>
                <w:color w:val="auto"/>
              </w:rPr>
              <w:t xml:space="preserve"> the HTML and CSS code</w:t>
            </w:r>
            <w:r>
              <w:rPr>
                <w:rFonts w:ascii="Arial" w:hAnsi="Arial" w:cs="Arial"/>
                <w:color w:val="auto"/>
              </w:rPr>
              <w:t xml:space="preserve"> on the next pages</w:t>
            </w:r>
          </w:p>
          <w:p w14:paraId="3D351092" w14:textId="77777777" w:rsidR="0092142A" w:rsidRPr="00F74FE3" w:rsidRDefault="0092142A" w:rsidP="0092142A">
            <w:pPr>
              <w:pStyle w:val="Default"/>
              <w:numPr>
                <w:ilvl w:val="0"/>
                <w:numId w:val="16"/>
              </w:numPr>
              <w:rPr>
                <w:rFonts w:ascii="Arial" w:hAnsi="Arial" w:cs="Arial"/>
                <w:color w:val="auto"/>
              </w:rPr>
            </w:pPr>
            <w:r w:rsidRPr="00F74FE3">
              <w:rPr>
                <w:rFonts w:ascii="Arial" w:hAnsi="Arial" w:cs="Arial"/>
                <w:color w:val="auto"/>
              </w:rPr>
              <w:t>Zip the web folder containing your website and upload it to Moodle</w:t>
            </w:r>
          </w:p>
          <w:p w14:paraId="37C9809D" w14:textId="77777777" w:rsidR="0092142A" w:rsidRPr="00F74FE3" w:rsidRDefault="0092142A" w:rsidP="004F3944">
            <w:pPr>
              <w:rPr>
                <w:rFonts w:ascii="Arial" w:hAnsi="Arial" w:cs="Arial"/>
                <w:sz w:val="12"/>
                <w:szCs w:val="22"/>
              </w:rPr>
            </w:pPr>
          </w:p>
        </w:tc>
      </w:tr>
    </w:tbl>
    <w:p w14:paraId="6DCB0983" w14:textId="77777777" w:rsidR="00A40616" w:rsidRPr="00F74FE3" w:rsidRDefault="00A40616" w:rsidP="005F3B06">
      <w:pPr>
        <w:rPr>
          <w:rFonts w:ascii="Arial" w:hAnsi="Arial" w:cs="Arial"/>
          <w:b/>
          <w:i/>
          <w:sz w:val="14"/>
        </w:rPr>
      </w:pPr>
    </w:p>
    <w:p w14:paraId="2138CE38" w14:textId="77777777" w:rsidR="002A779C" w:rsidRPr="00F74FE3" w:rsidRDefault="008E6A40" w:rsidP="00A40616">
      <w:pPr>
        <w:jc w:val="center"/>
        <w:rPr>
          <w:rFonts w:ascii="Arial" w:hAnsi="Arial" w:cs="Arial"/>
          <w:b/>
          <w:i/>
        </w:rPr>
      </w:pPr>
      <w:r w:rsidRPr="00F74FE3">
        <w:rPr>
          <w:rFonts w:ascii="Arial" w:hAnsi="Arial" w:cs="Arial"/>
          <w:b/>
          <w:i/>
        </w:rPr>
        <w:t>T</w:t>
      </w:r>
      <w:r w:rsidR="002A779C" w:rsidRPr="00F74FE3">
        <w:rPr>
          <w:rFonts w:ascii="Arial" w:hAnsi="Arial" w:cs="Arial"/>
          <w:b/>
          <w:i/>
        </w:rPr>
        <w:t xml:space="preserve">his briefing document </w:t>
      </w:r>
      <w:r w:rsidR="002A779C" w:rsidRPr="00F74FE3">
        <w:rPr>
          <w:rFonts w:ascii="Arial" w:hAnsi="Arial" w:cs="Arial"/>
          <w:b/>
          <w:i/>
          <w:u w:val="single"/>
        </w:rPr>
        <w:t>must</w:t>
      </w:r>
      <w:r w:rsidR="002A779C" w:rsidRPr="00F74FE3">
        <w:rPr>
          <w:rFonts w:ascii="Arial" w:hAnsi="Arial" w:cs="Arial"/>
          <w:b/>
          <w:i/>
        </w:rPr>
        <w:t xml:space="preserve"> be attached to the element of assessment</w:t>
      </w:r>
    </w:p>
    <w:p w14:paraId="1B4BF5EA" w14:textId="77777777" w:rsidR="00CA2878" w:rsidRPr="00F74FE3" w:rsidRDefault="00CA2878" w:rsidP="00A40616">
      <w:pPr>
        <w:jc w:val="center"/>
        <w:rPr>
          <w:rFonts w:ascii="Arial" w:hAnsi="Arial" w:cs="Arial"/>
          <w:b/>
          <w:i/>
          <w:sz w:val="14"/>
        </w:rPr>
      </w:pPr>
    </w:p>
    <w:tbl>
      <w:tblPr>
        <w:tblW w:w="10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7"/>
        <w:gridCol w:w="5746"/>
      </w:tblGrid>
      <w:tr w:rsidR="0024015D" w:rsidRPr="00F74FE3" w14:paraId="6268FCF2" w14:textId="77777777" w:rsidTr="00D847C3">
        <w:trPr>
          <w:trHeight w:val="395"/>
        </w:trPr>
        <w:tc>
          <w:tcPr>
            <w:tcW w:w="10163" w:type="dxa"/>
            <w:gridSpan w:val="2"/>
            <w:vAlign w:val="center"/>
          </w:tcPr>
          <w:p w14:paraId="4C25D4FE" w14:textId="77777777" w:rsidR="0024015D" w:rsidRPr="00F74FE3" w:rsidRDefault="0024015D" w:rsidP="00587984">
            <w:pPr>
              <w:rPr>
                <w:rFonts w:ascii="Arial" w:hAnsi="Arial" w:cs="Arial"/>
                <w:szCs w:val="22"/>
              </w:rPr>
            </w:pPr>
            <w:r w:rsidRPr="00F74FE3">
              <w:rPr>
                <w:rFonts w:ascii="Arial" w:hAnsi="Arial" w:cs="Arial"/>
                <w:b/>
                <w:szCs w:val="22"/>
              </w:rPr>
              <w:t>Learner name</w:t>
            </w:r>
            <w:r w:rsidRPr="00F74FE3">
              <w:rPr>
                <w:rFonts w:ascii="Arial" w:hAnsi="Arial" w:cs="Arial"/>
                <w:szCs w:val="22"/>
              </w:rPr>
              <w:t>:</w:t>
            </w:r>
          </w:p>
        </w:tc>
      </w:tr>
      <w:tr w:rsidR="0024015D" w:rsidRPr="00F74FE3" w14:paraId="672D9263" w14:textId="77777777" w:rsidTr="00D847C3">
        <w:trPr>
          <w:trHeight w:val="421"/>
        </w:trPr>
        <w:tc>
          <w:tcPr>
            <w:tcW w:w="4417" w:type="dxa"/>
            <w:vAlign w:val="center"/>
          </w:tcPr>
          <w:p w14:paraId="70BCC699" w14:textId="556AD125" w:rsidR="0024015D" w:rsidRPr="00F74FE3" w:rsidRDefault="0024015D" w:rsidP="005173D8">
            <w:pPr>
              <w:rPr>
                <w:rFonts w:ascii="Arial" w:hAnsi="Arial" w:cs="Arial"/>
                <w:b/>
                <w:szCs w:val="22"/>
              </w:rPr>
            </w:pPr>
            <w:r w:rsidRPr="00F74FE3">
              <w:rPr>
                <w:rFonts w:ascii="Arial" w:hAnsi="Arial" w:cs="Arial"/>
                <w:b/>
                <w:szCs w:val="22"/>
              </w:rPr>
              <w:t>Date of issue</w:t>
            </w:r>
            <w:r w:rsidRPr="00F74FE3">
              <w:rPr>
                <w:rFonts w:ascii="Arial" w:hAnsi="Arial" w:cs="Arial"/>
                <w:szCs w:val="22"/>
              </w:rPr>
              <w:t xml:space="preserve">:   </w:t>
            </w:r>
            <w:r w:rsidR="00B37D14">
              <w:rPr>
                <w:rFonts w:ascii="Arial" w:hAnsi="Arial" w:cs="Arial"/>
                <w:szCs w:val="22"/>
              </w:rPr>
              <w:t>11</w:t>
            </w:r>
            <w:r w:rsidRPr="00F74FE3">
              <w:rPr>
                <w:rFonts w:ascii="Arial" w:hAnsi="Arial" w:cs="Arial"/>
                <w:szCs w:val="22"/>
              </w:rPr>
              <w:t>/01/20</w:t>
            </w:r>
            <w:r w:rsidR="0063625E">
              <w:rPr>
                <w:rFonts w:ascii="Arial" w:hAnsi="Arial" w:cs="Arial"/>
                <w:szCs w:val="22"/>
              </w:rPr>
              <w:t>2</w:t>
            </w:r>
            <w:r w:rsidR="00B37D14">
              <w:rPr>
                <w:rFonts w:ascii="Arial" w:hAnsi="Arial" w:cs="Arial"/>
                <w:szCs w:val="22"/>
              </w:rPr>
              <w:t>1</w:t>
            </w:r>
          </w:p>
        </w:tc>
        <w:tc>
          <w:tcPr>
            <w:tcW w:w="5746" w:type="dxa"/>
            <w:vAlign w:val="center"/>
          </w:tcPr>
          <w:p w14:paraId="151BD0FF" w14:textId="45825A7E" w:rsidR="0024015D" w:rsidRPr="00F74FE3" w:rsidRDefault="0024015D" w:rsidP="0024015D">
            <w:pPr>
              <w:rPr>
                <w:rFonts w:ascii="Arial" w:hAnsi="Arial" w:cs="Arial"/>
                <w:szCs w:val="22"/>
              </w:rPr>
            </w:pPr>
            <w:r w:rsidRPr="00F74FE3">
              <w:rPr>
                <w:rFonts w:ascii="Arial" w:hAnsi="Arial" w:cs="Arial"/>
                <w:b/>
                <w:szCs w:val="22"/>
              </w:rPr>
              <w:t>Due date &amp; time</w:t>
            </w:r>
            <w:r w:rsidRPr="00F74FE3">
              <w:rPr>
                <w:rFonts w:ascii="Arial" w:hAnsi="Arial" w:cs="Arial"/>
                <w:szCs w:val="22"/>
              </w:rPr>
              <w:t xml:space="preserve">: </w:t>
            </w:r>
            <w:r w:rsidR="00061282">
              <w:rPr>
                <w:rFonts w:ascii="Arial" w:hAnsi="Arial" w:cs="Arial"/>
                <w:szCs w:val="22"/>
              </w:rPr>
              <w:t>01</w:t>
            </w:r>
            <w:r w:rsidR="00D37E56">
              <w:rPr>
                <w:rFonts w:ascii="Arial" w:hAnsi="Arial" w:cs="Arial"/>
                <w:szCs w:val="22"/>
              </w:rPr>
              <w:t>/0</w:t>
            </w:r>
            <w:r w:rsidR="00B37D14">
              <w:rPr>
                <w:rFonts w:ascii="Arial" w:hAnsi="Arial" w:cs="Arial"/>
                <w:szCs w:val="22"/>
              </w:rPr>
              <w:t>2</w:t>
            </w:r>
            <w:r w:rsidR="00D37E56">
              <w:rPr>
                <w:rFonts w:ascii="Arial" w:hAnsi="Arial" w:cs="Arial"/>
                <w:szCs w:val="22"/>
              </w:rPr>
              <w:t>/20</w:t>
            </w:r>
            <w:r w:rsidR="0063625E">
              <w:rPr>
                <w:rFonts w:ascii="Arial" w:hAnsi="Arial" w:cs="Arial"/>
                <w:szCs w:val="22"/>
              </w:rPr>
              <w:t>2</w:t>
            </w:r>
            <w:r w:rsidR="00B37D14">
              <w:rPr>
                <w:rFonts w:ascii="Arial" w:hAnsi="Arial" w:cs="Arial"/>
                <w:szCs w:val="22"/>
              </w:rPr>
              <w:t>1</w:t>
            </w:r>
            <w:r w:rsidR="00D37E56">
              <w:rPr>
                <w:rFonts w:ascii="Arial" w:hAnsi="Arial" w:cs="Arial"/>
                <w:szCs w:val="22"/>
              </w:rPr>
              <w:t>, 5</w:t>
            </w:r>
            <w:r w:rsidRPr="00F74FE3">
              <w:rPr>
                <w:rFonts w:ascii="Arial" w:hAnsi="Arial" w:cs="Arial"/>
                <w:szCs w:val="22"/>
              </w:rPr>
              <w:t>.30pm</w:t>
            </w:r>
          </w:p>
        </w:tc>
      </w:tr>
    </w:tbl>
    <w:p w14:paraId="5A55D24E" w14:textId="77777777" w:rsidR="002A779C" w:rsidRPr="00F74FE3" w:rsidRDefault="002A779C">
      <w:pPr>
        <w:rPr>
          <w:rFonts w:ascii="Arial" w:hAnsi="Arial" w:cs="Arial"/>
          <w:b/>
          <w:sz w:val="14"/>
        </w:rPr>
      </w:pPr>
    </w:p>
    <w:tbl>
      <w:tblPr>
        <w:tblW w:w="10166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33"/>
        <w:gridCol w:w="1254"/>
        <w:gridCol w:w="1879"/>
      </w:tblGrid>
      <w:tr w:rsidR="003C3758" w:rsidRPr="00F74FE3" w14:paraId="16473EEE" w14:textId="77777777" w:rsidTr="00B37D14">
        <w:trPr>
          <w:trHeight w:val="225"/>
        </w:trPr>
        <w:tc>
          <w:tcPr>
            <w:tcW w:w="8287" w:type="dxa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971DB38" w14:textId="77777777" w:rsidR="003C3758" w:rsidRPr="00F74FE3" w:rsidRDefault="003C3758" w:rsidP="003C3758">
            <w:pPr>
              <w:rPr>
                <w:rFonts w:ascii="Arial" w:hAnsi="Arial" w:cs="Arial"/>
              </w:rPr>
            </w:pPr>
            <w:r w:rsidRPr="00F74FE3">
              <w:rPr>
                <w:rFonts w:ascii="Arial" w:hAnsi="Arial" w:cs="Arial"/>
              </w:rPr>
              <w:t xml:space="preserve">Authorship Statement </w:t>
            </w:r>
          </w:p>
        </w:tc>
        <w:tc>
          <w:tcPr>
            <w:tcW w:w="1879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0FF3C7DE" w14:textId="77777777" w:rsidR="003C3758" w:rsidRPr="00F74FE3" w:rsidRDefault="003C3758">
            <w:pPr>
              <w:rPr>
                <w:rFonts w:ascii="Arial" w:hAnsi="Arial" w:cs="Arial"/>
              </w:rPr>
            </w:pPr>
            <w:r w:rsidRPr="00F74FE3">
              <w:rPr>
                <w:rFonts w:ascii="Arial" w:hAnsi="Arial" w:cs="Arial"/>
              </w:rPr>
              <w:t>Initial each section</w:t>
            </w:r>
          </w:p>
        </w:tc>
      </w:tr>
      <w:tr w:rsidR="000C7229" w:rsidRPr="00F74FE3" w14:paraId="0CB0FFE0" w14:textId="77777777" w:rsidTr="00B37D14">
        <w:trPr>
          <w:trHeight w:val="570"/>
        </w:trPr>
        <w:tc>
          <w:tcPr>
            <w:tcW w:w="8287" w:type="dxa"/>
            <w:gridSpan w:val="2"/>
            <w:vAlign w:val="center"/>
          </w:tcPr>
          <w:p w14:paraId="4645FB8A" w14:textId="77777777" w:rsidR="000C7229" w:rsidRPr="00F74FE3" w:rsidRDefault="000C7229" w:rsidP="00335C31">
            <w:pPr>
              <w:rPr>
                <w:rFonts w:ascii="Arial" w:hAnsi="Arial" w:cs="Arial"/>
              </w:rPr>
            </w:pPr>
            <w:r w:rsidRPr="00F74FE3">
              <w:rPr>
                <w:rFonts w:ascii="Arial" w:hAnsi="Arial" w:cs="Arial"/>
              </w:rPr>
              <w:t xml:space="preserve">I confirm that I have read and understood all policies and procedures </w:t>
            </w:r>
            <w:r w:rsidR="00A45382" w:rsidRPr="00F74FE3">
              <w:rPr>
                <w:rFonts w:ascii="Arial" w:hAnsi="Arial" w:cs="Arial"/>
              </w:rPr>
              <w:t>regarding</w:t>
            </w:r>
            <w:r w:rsidRPr="00F74FE3">
              <w:rPr>
                <w:rFonts w:ascii="Arial" w:hAnsi="Arial" w:cs="Arial"/>
              </w:rPr>
              <w:t xml:space="preserve"> project and assignment submission, plagiarism etc as described in the </w:t>
            </w:r>
            <w:r w:rsidR="00627A35" w:rsidRPr="00F74FE3">
              <w:rPr>
                <w:rFonts w:ascii="Arial" w:hAnsi="Arial" w:cs="Arial"/>
              </w:rPr>
              <w:t>Learner Handbook</w:t>
            </w:r>
            <w:r w:rsidR="003027DE" w:rsidRPr="00F74FE3">
              <w:rPr>
                <w:rFonts w:ascii="Arial" w:hAnsi="Arial" w:cs="Arial"/>
              </w:rPr>
              <w:t>.</w:t>
            </w:r>
          </w:p>
        </w:tc>
        <w:tc>
          <w:tcPr>
            <w:tcW w:w="1879" w:type="dxa"/>
          </w:tcPr>
          <w:p w14:paraId="05CFB720" w14:textId="77777777" w:rsidR="000C7229" w:rsidRPr="00F74FE3" w:rsidRDefault="000C7229">
            <w:pPr>
              <w:rPr>
                <w:rFonts w:ascii="Arial" w:hAnsi="Arial" w:cs="Arial"/>
                <w:b/>
              </w:rPr>
            </w:pPr>
          </w:p>
        </w:tc>
      </w:tr>
      <w:tr w:rsidR="000C7229" w:rsidRPr="00F74FE3" w14:paraId="32688DDF" w14:textId="77777777" w:rsidTr="00B37D14">
        <w:trPr>
          <w:trHeight w:val="570"/>
        </w:trPr>
        <w:tc>
          <w:tcPr>
            <w:tcW w:w="8287" w:type="dxa"/>
            <w:gridSpan w:val="2"/>
            <w:vAlign w:val="center"/>
          </w:tcPr>
          <w:p w14:paraId="7D54DF28" w14:textId="77777777" w:rsidR="000C7229" w:rsidRPr="00F74FE3" w:rsidRDefault="000C7229" w:rsidP="006A7299">
            <w:pPr>
              <w:rPr>
                <w:rFonts w:ascii="Arial" w:hAnsi="Arial" w:cs="Arial"/>
              </w:rPr>
            </w:pPr>
            <w:r w:rsidRPr="00F74FE3">
              <w:rPr>
                <w:rFonts w:ascii="Arial" w:hAnsi="Arial" w:cs="Arial"/>
              </w:rPr>
              <w:t xml:space="preserve">I confirm that I have retained a copy of this project/assignment for my own personal use and in the event of an additional copy being requested by </w:t>
            </w:r>
            <w:r w:rsidR="00A45382" w:rsidRPr="00F74FE3">
              <w:rPr>
                <w:rFonts w:ascii="Arial" w:hAnsi="Arial" w:cs="Arial"/>
              </w:rPr>
              <w:t>the subject t</w:t>
            </w:r>
            <w:r w:rsidR="006A7299" w:rsidRPr="00F74FE3">
              <w:rPr>
                <w:rFonts w:ascii="Arial" w:hAnsi="Arial" w:cs="Arial"/>
              </w:rPr>
              <w:t>eacher</w:t>
            </w:r>
            <w:r w:rsidR="00A45382" w:rsidRPr="00F74FE3">
              <w:rPr>
                <w:rFonts w:ascii="Arial" w:hAnsi="Arial" w:cs="Arial"/>
              </w:rPr>
              <w:t xml:space="preserve"> or the college.</w:t>
            </w:r>
          </w:p>
        </w:tc>
        <w:tc>
          <w:tcPr>
            <w:tcW w:w="1879" w:type="dxa"/>
          </w:tcPr>
          <w:p w14:paraId="3C01F6DF" w14:textId="77777777" w:rsidR="000C7229" w:rsidRPr="00F74FE3" w:rsidRDefault="000C7229">
            <w:pPr>
              <w:rPr>
                <w:rFonts w:ascii="Arial" w:hAnsi="Arial" w:cs="Arial"/>
                <w:b/>
              </w:rPr>
            </w:pPr>
          </w:p>
        </w:tc>
      </w:tr>
      <w:tr w:rsidR="000C7229" w:rsidRPr="00F74FE3" w14:paraId="67A90128" w14:textId="77777777" w:rsidTr="00B37D14">
        <w:trPr>
          <w:trHeight w:val="570"/>
        </w:trPr>
        <w:tc>
          <w:tcPr>
            <w:tcW w:w="8287" w:type="dxa"/>
            <w:gridSpan w:val="2"/>
            <w:vAlign w:val="center"/>
          </w:tcPr>
          <w:p w14:paraId="70177B13" w14:textId="77777777" w:rsidR="000C7229" w:rsidRPr="00F74FE3" w:rsidRDefault="000C7229" w:rsidP="00A45382">
            <w:pPr>
              <w:rPr>
                <w:rFonts w:ascii="Arial" w:hAnsi="Arial" w:cs="Arial"/>
              </w:rPr>
            </w:pPr>
            <w:r w:rsidRPr="00F74FE3">
              <w:rPr>
                <w:rFonts w:ascii="Arial" w:hAnsi="Arial" w:cs="Arial"/>
              </w:rPr>
              <w:t>I hereby declare that all</w:t>
            </w:r>
            <w:r w:rsidR="00B609A6" w:rsidRPr="00F74FE3">
              <w:rPr>
                <w:rFonts w:ascii="Arial" w:hAnsi="Arial" w:cs="Arial"/>
              </w:rPr>
              <w:t xml:space="preserve"> work included in this project/</w:t>
            </w:r>
            <w:r w:rsidRPr="00F74FE3">
              <w:rPr>
                <w:rFonts w:ascii="Arial" w:hAnsi="Arial" w:cs="Arial"/>
              </w:rPr>
              <w:t>assignment except where referenced is entirely my own</w:t>
            </w:r>
            <w:r w:rsidR="00F10DFD" w:rsidRPr="00F74FE3">
              <w:rPr>
                <w:rFonts w:ascii="Arial" w:hAnsi="Arial" w:cs="Arial"/>
              </w:rPr>
              <w:t>.</w:t>
            </w:r>
            <w:r w:rsidRPr="00F74FE3">
              <w:rPr>
                <w:rFonts w:ascii="Arial" w:hAnsi="Arial" w:cs="Arial"/>
              </w:rPr>
              <w:t xml:space="preserve"> All sources of information have been acknowledged by means of reference as required</w:t>
            </w:r>
            <w:r w:rsidR="00F10DFD" w:rsidRPr="00F74FE3">
              <w:rPr>
                <w:rFonts w:ascii="Arial" w:hAnsi="Arial" w:cs="Arial"/>
              </w:rPr>
              <w:t>.</w:t>
            </w:r>
          </w:p>
        </w:tc>
        <w:tc>
          <w:tcPr>
            <w:tcW w:w="1879" w:type="dxa"/>
          </w:tcPr>
          <w:p w14:paraId="4FD98AA7" w14:textId="77777777" w:rsidR="000C7229" w:rsidRPr="00F74FE3" w:rsidRDefault="000C7229">
            <w:pPr>
              <w:rPr>
                <w:rFonts w:ascii="Arial" w:hAnsi="Arial" w:cs="Arial"/>
                <w:b/>
              </w:rPr>
            </w:pPr>
          </w:p>
        </w:tc>
      </w:tr>
      <w:tr w:rsidR="008E6A40" w:rsidRPr="00F74FE3" w14:paraId="5438347D" w14:textId="77777777" w:rsidTr="00B37D14">
        <w:trPr>
          <w:trHeight w:val="428"/>
        </w:trPr>
        <w:tc>
          <w:tcPr>
            <w:tcW w:w="7033" w:type="dxa"/>
            <w:vAlign w:val="center"/>
          </w:tcPr>
          <w:p w14:paraId="599E493A" w14:textId="77777777" w:rsidR="008E6A40" w:rsidRPr="00F74FE3" w:rsidRDefault="008E6A40" w:rsidP="00F52EF2">
            <w:pPr>
              <w:rPr>
                <w:rFonts w:ascii="Arial" w:hAnsi="Arial" w:cs="Arial"/>
                <w:b/>
              </w:rPr>
            </w:pPr>
            <w:r w:rsidRPr="00F74FE3">
              <w:rPr>
                <w:rFonts w:ascii="Arial" w:hAnsi="Arial" w:cs="Arial"/>
                <w:b/>
              </w:rPr>
              <w:t>Signed:</w:t>
            </w:r>
          </w:p>
        </w:tc>
        <w:tc>
          <w:tcPr>
            <w:tcW w:w="3133" w:type="dxa"/>
            <w:gridSpan w:val="2"/>
            <w:vAlign w:val="center"/>
          </w:tcPr>
          <w:p w14:paraId="286C0CEA" w14:textId="77777777" w:rsidR="008E6A40" w:rsidRPr="00F74FE3" w:rsidRDefault="008E6A40" w:rsidP="00F52EF2">
            <w:pPr>
              <w:rPr>
                <w:rFonts w:ascii="Arial" w:hAnsi="Arial" w:cs="Arial"/>
              </w:rPr>
            </w:pPr>
            <w:r w:rsidRPr="00F74FE3">
              <w:rPr>
                <w:rFonts w:ascii="Arial" w:hAnsi="Arial" w:cs="Arial"/>
                <w:b/>
              </w:rPr>
              <w:t>Date:</w:t>
            </w:r>
          </w:p>
        </w:tc>
      </w:tr>
    </w:tbl>
    <w:p w14:paraId="0B428431" w14:textId="0A4AC1CC" w:rsidR="003A1B63" w:rsidRPr="00B37D14" w:rsidRDefault="00B37D14" w:rsidP="00F74FE3">
      <w:pPr>
        <w:rPr>
          <w:rFonts w:ascii="Arial" w:hAnsi="Arial" w:cs="Arial"/>
        </w:rPr>
      </w:pPr>
      <w:r>
        <w:br w:type="page"/>
      </w:r>
      <w:r w:rsidRPr="00B37D14">
        <w:rPr>
          <w:rFonts w:ascii="Arial" w:hAnsi="Arial" w:cs="Arial"/>
        </w:rPr>
        <w:lastRenderedPageBreak/>
        <w:t>Explain the development of HTML and CSS</w:t>
      </w:r>
    </w:p>
    <w:sectPr w:rsidR="003A1B63" w:rsidRPr="00B37D14" w:rsidSect="002B3642">
      <w:headerReference w:type="default" r:id="rId9"/>
      <w:footerReference w:type="default" r:id="rId10"/>
      <w:pgSz w:w="11907" w:h="16840" w:code="9"/>
      <w:pgMar w:top="578" w:right="851" w:bottom="720" w:left="851" w:header="51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C04144" w14:textId="77777777" w:rsidR="00597239" w:rsidRDefault="00597239">
      <w:r>
        <w:separator/>
      </w:r>
    </w:p>
  </w:endnote>
  <w:endnote w:type="continuationSeparator" w:id="0">
    <w:p w14:paraId="6BBA99E4" w14:textId="77777777" w:rsidR="00597239" w:rsidRDefault="00597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632321" w14:textId="77777777" w:rsidR="00423E33" w:rsidRDefault="00423E33" w:rsidP="00E769FF">
    <w:pPr>
      <w:pStyle w:val="Footer"/>
      <w:tabs>
        <w:tab w:val="clear" w:pos="4320"/>
        <w:tab w:val="clear" w:pos="8640"/>
        <w:tab w:val="left" w:pos="3388"/>
      </w:tabs>
      <w:jc w:val="right"/>
      <w:rPr>
        <w:rFonts w:ascii="Arial Narrow" w:hAnsi="Arial Narrow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D2C776" w14:textId="77777777" w:rsidR="00597239" w:rsidRDefault="00597239">
      <w:r>
        <w:separator/>
      </w:r>
    </w:p>
  </w:footnote>
  <w:footnote w:type="continuationSeparator" w:id="0">
    <w:p w14:paraId="3F939B88" w14:textId="77777777" w:rsidR="00597239" w:rsidRDefault="005972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3E045F" w14:textId="77777777" w:rsidR="00423E33" w:rsidRPr="005A4430" w:rsidRDefault="00423E33" w:rsidP="002B3642">
    <w:pPr>
      <w:pStyle w:val="Header"/>
      <w:jc w:val="right"/>
      <w:rPr>
        <w:rFonts w:ascii="Arial Narrow" w:hAnsi="Arial Narrow"/>
        <w:b/>
      </w:rPr>
    </w:pPr>
    <w:r w:rsidRPr="005A4430">
      <w:rPr>
        <w:rFonts w:ascii="Arial Narrow" w:hAnsi="Arial Narrow"/>
        <w:b/>
      </w:rPr>
      <w:t>A2</w:t>
    </w:r>
  </w:p>
  <w:p w14:paraId="633A6B1B" w14:textId="77777777" w:rsidR="00423E33" w:rsidRDefault="00423E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16E6C"/>
    <w:multiLevelType w:val="hybridMultilevel"/>
    <w:tmpl w:val="3EA0E95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401C1"/>
    <w:multiLevelType w:val="hybridMultilevel"/>
    <w:tmpl w:val="D70EBCC6"/>
    <w:lvl w:ilvl="0" w:tplc="08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645FCC"/>
    <w:multiLevelType w:val="hybridMultilevel"/>
    <w:tmpl w:val="99C6B54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0E76"/>
    <w:multiLevelType w:val="hybridMultilevel"/>
    <w:tmpl w:val="DF0A1D78"/>
    <w:lvl w:ilvl="0" w:tplc="A6D0FB78">
      <w:numFmt w:val="bullet"/>
      <w:lvlText w:val=""/>
      <w:lvlJc w:val="left"/>
      <w:pPr>
        <w:ind w:left="720" w:hanging="360"/>
      </w:pPr>
      <w:rPr>
        <w:rFonts w:ascii="Symbol" w:eastAsia="Times New Roman" w:hAnsi="Symbol" w:cs="Courier New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82973"/>
    <w:multiLevelType w:val="hybridMultilevel"/>
    <w:tmpl w:val="C87026C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D24EA1"/>
    <w:multiLevelType w:val="hybridMultilevel"/>
    <w:tmpl w:val="5A76F130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FA0340"/>
    <w:multiLevelType w:val="hybridMultilevel"/>
    <w:tmpl w:val="9E9EB2D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7875593"/>
    <w:multiLevelType w:val="hybridMultilevel"/>
    <w:tmpl w:val="4A7E5B78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195BFD"/>
    <w:multiLevelType w:val="hybridMultilevel"/>
    <w:tmpl w:val="EBC4702A"/>
    <w:lvl w:ilvl="0" w:tplc="E7D4471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E316A8"/>
    <w:multiLevelType w:val="hybridMultilevel"/>
    <w:tmpl w:val="A25E77D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163CA2"/>
    <w:multiLevelType w:val="hybridMultilevel"/>
    <w:tmpl w:val="8BA6F8C0"/>
    <w:lvl w:ilvl="0" w:tplc="1809000F">
      <w:start w:val="1"/>
      <w:numFmt w:val="decimal"/>
      <w:lvlText w:val="%1."/>
      <w:lvlJc w:val="left"/>
      <w:pPr>
        <w:ind w:left="360" w:hanging="360"/>
      </w:pPr>
    </w:lvl>
    <w:lvl w:ilvl="1" w:tplc="18090019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B9B099B"/>
    <w:multiLevelType w:val="hybridMultilevel"/>
    <w:tmpl w:val="6C603D8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B831DF"/>
    <w:multiLevelType w:val="hybridMultilevel"/>
    <w:tmpl w:val="390AA2DA"/>
    <w:lvl w:ilvl="0" w:tplc="2C82C97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643DA4"/>
    <w:multiLevelType w:val="hybridMultilevel"/>
    <w:tmpl w:val="FC48FB2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C32F88"/>
    <w:multiLevelType w:val="hybridMultilevel"/>
    <w:tmpl w:val="6DFE03FE"/>
    <w:lvl w:ilvl="0" w:tplc="6FD4A14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653C5E"/>
    <w:multiLevelType w:val="hybridMultilevel"/>
    <w:tmpl w:val="566A995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11"/>
  </w:num>
  <w:num w:numId="4">
    <w:abstractNumId w:val="10"/>
  </w:num>
  <w:num w:numId="5">
    <w:abstractNumId w:val="5"/>
  </w:num>
  <w:num w:numId="6">
    <w:abstractNumId w:val="4"/>
  </w:num>
  <w:num w:numId="7">
    <w:abstractNumId w:val="6"/>
  </w:num>
  <w:num w:numId="8">
    <w:abstractNumId w:val="12"/>
  </w:num>
  <w:num w:numId="9">
    <w:abstractNumId w:val="14"/>
  </w:num>
  <w:num w:numId="10">
    <w:abstractNumId w:val="8"/>
  </w:num>
  <w:num w:numId="11">
    <w:abstractNumId w:val="2"/>
  </w:num>
  <w:num w:numId="12">
    <w:abstractNumId w:val="9"/>
  </w:num>
  <w:num w:numId="13">
    <w:abstractNumId w:val="3"/>
  </w:num>
  <w:num w:numId="14">
    <w:abstractNumId w:val="15"/>
  </w:num>
  <w:num w:numId="15">
    <w:abstractNumId w:val="0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029"/>
    <w:rsid w:val="000338DC"/>
    <w:rsid w:val="00053BE1"/>
    <w:rsid w:val="00057004"/>
    <w:rsid w:val="00061282"/>
    <w:rsid w:val="00073023"/>
    <w:rsid w:val="000852CE"/>
    <w:rsid w:val="000A2170"/>
    <w:rsid w:val="000A2D7E"/>
    <w:rsid w:val="000C70C4"/>
    <w:rsid w:val="000C7229"/>
    <w:rsid w:val="00107029"/>
    <w:rsid w:val="001122FF"/>
    <w:rsid w:val="001204E2"/>
    <w:rsid w:val="00135B41"/>
    <w:rsid w:val="0015546A"/>
    <w:rsid w:val="00175F30"/>
    <w:rsid w:val="001854B6"/>
    <w:rsid w:val="001E3D9D"/>
    <w:rsid w:val="001E49B6"/>
    <w:rsid w:val="001F0EFA"/>
    <w:rsid w:val="002342A3"/>
    <w:rsid w:val="0024015D"/>
    <w:rsid w:val="00275118"/>
    <w:rsid w:val="002845DC"/>
    <w:rsid w:val="002A779C"/>
    <w:rsid w:val="002B3642"/>
    <w:rsid w:val="002B655C"/>
    <w:rsid w:val="002C0E53"/>
    <w:rsid w:val="002D2615"/>
    <w:rsid w:val="002E6FB6"/>
    <w:rsid w:val="003027DE"/>
    <w:rsid w:val="00305101"/>
    <w:rsid w:val="0030639A"/>
    <w:rsid w:val="00335C31"/>
    <w:rsid w:val="0035578B"/>
    <w:rsid w:val="003A1B63"/>
    <w:rsid w:val="003B6993"/>
    <w:rsid w:val="003B7906"/>
    <w:rsid w:val="003C3758"/>
    <w:rsid w:val="003C7B05"/>
    <w:rsid w:val="003E2B69"/>
    <w:rsid w:val="004011A4"/>
    <w:rsid w:val="00423E33"/>
    <w:rsid w:val="00447401"/>
    <w:rsid w:val="00484D51"/>
    <w:rsid w:val="004B18C0"/>
    <w:rsid w:val="004D69E0"/>
    <w:rsid w:val="004F3944"/>
    <w:rsid w:val="005173D8"/>
    <w:rsid w:val="00523738"/>
    <w:rsid w:val="005340AB"/>
    <w:rsid w:val="005432BD"/>
    <w:rsid w:val="00587984"/>
    <w:rsid w:val="00597239"/>
    <w:rsid w:val="005A4430"/>
    <w:rsid w:val="005A6DFC"/>
    <w:rsid w:val="005D2746"/>
    <w:rsid w:val="005F3B06"/>
    <w:rsid w:val="005F3F47"/>
    <w:rsid w:val="00600338"/>
    <w:rsid w:val="00627A35"/>
    <w:rsid w:val="0063625E"/>
    <w:rsid w:val="006A7299"/>
    <w:rsid w:val="006C57DF"/>
    <w:rsid w:val="006D5BB6"/>
    <w:rsid w:val="006E0390"/>
    <w:rsid w:val="006F3588"/>
    <w:rsid w:val="0072323E"/>
    <w:rsid w:val="00775FF8"/>
    <w:rsid w:val="00782A0F"/>
    <w:rsid w:val="00786302"/>
    <w:rsid w:val="007A5A7A"/>
    <w:rsid w:val="007B5890"/>
    <w:rsid w:val="007C50E8"/>
    <w:rsid w:val="007E16B9"/>
    <w:rsid w:val="007E2967"/>
    <w:rsid w:val="00823838"/>
    <w:rsid w:val="008407CA"/>
    <w:rsid w:val="008561D8"/>
    <w:rsid w:val="00867738"/>
    <w:rsid w:val="00884347"/>
    <w:rsid w:val="00887195"/>
    <w:rsid w:val="00893AC5"/>
    <w:rsid w:val="008A7DEE"/>
    <w:rsid w:val="008D156C"/>
    <w:rsid w:val="008E6A40"/>
    <w:rsid w:val="008E7B93"/>
    <w:rsid w:val="00907C0B"/>
    <w:rsid w:val="00912E15"/>
    <w:rsid w:val="0092142A"/>
    <w:rsid w:val="009356FB"/>
    <w:rsid w:val="009379DA"/>
    <w:rsid w:val="00937A72"/>
    <w:rsid w:val="00943026"/>
    <w:rsid w:val="00956DAA"/>
    <w:rsid w:val="0096201A"/>
    <w:rsid w:val="00963909"/>
    <w:rsid w:val="0097181A"/>
    <w:rsid w:val="00993FC8"/>
    <w:rsid w:val="009E12C5"/>
    <w:rsid w:val="009E21A9"/>
    <w:rsid w:val="00A01F23"/>
    <w:rsid w:val="00A14A8A"/>
    <w:rsid w:val="00A32771"/>
    <w:rsid w:val="00A328B6"/>
    <w:rsid w:val="00A40616"/>
    <w:rsid w:val="00A45382"/>
    <w:rsid w:val="00A96A5F"/>
    <w:rsid w:val="00AA20F6"/>
    <w:rsid w:val="00AD3F65"/>
    <w:rsid w:val="00AD4581"/>
    <w:rsid w:val="00AE45A6"/>
    <w:rsid w:val="00B24FD3"/>
    <w:rsid w:val="00B33294"/>
    <w:rsid w:val="00B37D14"/>
    <w:rsid w:val="00B609A6"/>
    <w:rsid w:val="00B817CC"/>
    <w:rsid w:val="00B85D41"/>
    <w:rsid w:val="00B9068B"/>
    <w:rsid w:val="00B94FA5"/>
    <w:rsid w:val="00B97F0E"/>
    <w:rsid w:val="00BB0D34"/>
    <w:rsid w:val="00BE57E0"/>
    <w:rsid w:val="00C20199"/>
    <w:rsid w:val="00C4750C"/>
    <w:rsid w:val="00C51848"/>
    <w:rsid w:val="00C55F32"/>
    <w:rsid w:val="00C612B7"/>
    <w:rsid w:val="00C64C01"/>
    <w:rsid w:val="00C67892"/>
    <w:rsid w:val="00CA2878"/>
    <w:rsid w:val="00CB1BD7"/>
    <w:rsid w:val="00CD41A6"/>
    <w:rsid w:val="00CF6D9C"/>
    <w:rsid w:val="00D3673B"/>
    <w:rsid w:val="00D37E56"/>
    <w:rsid w:val="00D847C3"/>
    <w:rsid w:val="00DC485C"/>
    <w:rsid w:val="00E007DA"/>
    <w:rsid w:val="00E07086"/>
    <w:rsid w:val="00E07F22"/>
    <w:rsid w:val="00E10CE4"/>
    <w:rsid w:val="00E219B7"/>
    <w:rsid w:val="00E30BA0"/>
    <w:rsid w:val="00E30C31"/>
    <w:rsid w:val="00E4466C"/>
    <w:rsid w:val="00E4614C"/>
    <w:rsid w:val="00E46CA3"/>
    <w:rsid w:val="00E63563"/>
    <w:rsid w:val="00E769FF"/>
    <w:rsid w:val="00E80EFC"/>
    <w:rsid w:val="00EC2528"/>
    <w:rsid w:val="00EC7B69"/>
    <w:rsid w:val="00ED5B01"/>
    <w:rsid w:val="00ED67F1"/>
    <w:rsid w:val="00EE3D7B"/>
    <w:rsid w:val="00F10DFD"/>
    <w:rsid w:val="00F14394"/>
    <w:rsid w:val="00F40917"/>
    <w:rsid w:val="00F52EF2"/>
    <w:rsid w:val="00F609C2"/>
    <w:rsid w:val="00F74FE3"/>
    <w:rsid w:val="00F94BF9"/>
    <w:rsid w:val="00FD1573"/>
    <w:rsid w:val="00FF4F82"/>
    <w:rsid w:val="00FF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8E8AAA1"/>
  <w15:docId w15:val="{48DB7AA0-822D-4116-A580-8F3CE4A10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007D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E6A4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8E6A40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6C57DF"/>
    <w:rPr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rsid w:val="006C57D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6C57DF"/>
    <w:rPr>
      <w:rFonts w:ascii="Tahoma" w:hAnsi="Tahoma" w:cs="Tahoma"/>
      <w:sz w:val="16"/>
      <w:szCs w:val="16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2B3642"/>
    <w:rPr>
      <w:sz w:val="24"/>
      <w:szCs w:val="24"/>
    </w:rPr>
  </w:style>
  <w:style w:type="paragraph" w:customStyle="1" w:styleId="Default">
    <w:name w:val="Default"/>
    <w:rsid w:val="005F3B0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IE" w:eastAsia="en-IE"/>
    </w:rPr>
  </w:style>
  <w:style w:type="paragraph" w:styleId="ListParagraph">
    <w:name w:val="List Paragraph"/>
    <w:basedOn w:val="Normal"/>
    <w:uiPriority w:val="34"/>
    <w:qFormat/>
    <w:rsid w:val="008561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37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CFEStudent\AppData\Local\Microsoft\Windows\Temporary%20Internet%20Files\Content.IE5\HTYPYGRA\A2%20Assessment%20brief%202014-15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E3393-3D99-48AF-8978-712C207E4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A2 Assessment brief 2014-15 (1)</Template>
  <TotalTime>13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DCFE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DCFEStudent</dc:creator>
  <cp:lastModifiedBy>Pascale Wolfe</cp:lastModifiedBy>
  <cp:revision>4</cp:revision>
  <cp:lastPrinted>2017-12-13T14:17:00Z</cp:lastPrinted>
  <dcterms:created xsi:type="dcterms:W3CDTF">2021-01-09T18:18:00Z</dcterms:created>
  <dcterms:modified xsi:type="dcterms:W3CDTF">2021-01-09T18:31:00Z</dcterms:modified>
</cp:coreProperties>
</file>